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6137910" cy="94869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934710" cy="871601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71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37250" cy="8953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4" t="-2" r="-4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34710" cy="868108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34075" cy="879983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9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35980" cy="830072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32805" cy="8959215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9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34710" cy="897699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97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34075" cy="611124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2</TotalTime>
  <Application>LibreOffice/6.4.5.2$Linux_X86_64 LibreOffice_project/40$Build-2</Application>
  <Pages>2</Pages>
  <Words>0</Words>
  <Characters>0</Characters>
  <CharactersWithSpaces>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2015-03-10T12:27:00Z</dcterms:created>
  <dc:creator>СТВ</dc:creator>
  <dc:description/>
  <cp:keywords/>
  <dc:language>ru-RU</dc:language>
  <cp:lastModifiedBy>СТВ</cp:lastModifiedBy>
  <dcterms:modified xsi:type="dcterms:W3CDTF">2015-03-10T12:29:00Z</dcterms:modified>
  <cp:revision>1</cp:revision>
  <dc:subject/>
  <dc:title> </dc:title>
</cp:coreProperties>
</file>