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5932805" cy="8456295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5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37250" cy="8430895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43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32805" cy="8453755"/>
            <wp:effectExtent l="0" t="0" r="0" b="0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45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39790" cy="8422005"/>
            <wp:effectExtent l="0" t="0" r="0" b="0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2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5934710" cy="8408670"/>
            <wp:effectExtent l="0" t="0" r="0" b="0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8"/>
      <w:szCs w:val="28"/>
      <w:lang w:val="ru-RU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ohit Devanagari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ohit Devanagari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2</TotalTime>
  <Application>LibreOffice/6.4.5.2$Linux_X86_64 LibreOffice_project/40$Build-2</Application>
  <Pages>2</Pages>
  <Words>0</Words>
  <Characters>0</Characters>
  <CharactersWithSpaces>0</CharactersWithSpaces>
  <Paragraphs>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2016-08-10T17:28:00Z</dcterms:created>
  <dc:creator>СТВ</dc:creator>
  <dc:description/>
  <cp:keywords/>
  <dc:language>ru-RU</dc:language>
  <cp:lastModifiedBy>СТВ</cp:lastModifiedBy>
  <dcterms:modified xsi:type="dcterms:W3CDTF">2016-08-10T17:30:00Z</dcterms:modified>
  <cp:revision>1</cp:revision>
  <dc:subject/>
  <dc:title> </dc:title>
</cp:coreProperties>
</file>