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8453120" cy="593788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0" t="-15" r="-10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120" cy="59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8436610" cy="593725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0" t="-15" r="-10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61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134" w:right="1134" w:header="0" w:top="1701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8"/>
      <w:szCs w:val="28"/>
      <w:lang w:val="ru-RU" w:eastAsia="zh-CN" w:bidi="ar-SA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;Arial" w:hAnsi="Liberation Sans;Arial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</TotalTime>
  <Application>LibreOffice/6.4.5.2$Linux_X86_64 LibreOffice_project/40$Build-2</Application>
  <Pages>2</Pages>
  <Words>0</Words>
  <Characters>0</Characters>
  <CharactersWithSpaces>0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2017-08-02T07:18:00Z</dcterms:created>
  <dc:creator>СТВ</dc:creator>
  <dc:description/>
  <dc:language>ru-RU</dc:language>
  <cp:lastModifiedBy>СТВ</cp:lastModifiedBy>
  <cp:lastPrinted>1995-11-21T17:41:00Z</cp:lastPrinted>
  <dcterms:modified xsi:type="dcterms:W3CDTF">2017-08-02T07:19:00Z</dcterms:modified>
  <cp:revision>1</cp:revision>
  <dc:subject/>
  <dc:title> </dc:title>
</cp:coreProperties>
</file>